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E9DE2" w14:textId="41850449" w:rsidR="00F743D8" w:rsidRPr="003F3CEE" w:rsidRDefault="00F15A1A" w:rsidP="00F15A1A">
      <w:pPr>
        <w:tabs>
          <w:tab w:val="left" w:leader="underscore" w:pos="4536"/>
        </w:tabs>
        <w:suppressAutoHyphens/>
        <w:autoSpaceDE w:val="0"/>
        <w:spacing w:before="1080" w:after="1560" w:line="276" w:lineRule="auto"/>
        <w:jc w:val="center"/>
        <w:rPr>
          <w:rFonts w:ascii="Calibri" w:eastAsia="Ubuntu-Bold" w:hAnsi="Calibri" w:cs="Calibri"/>
          <w:color w:val="003399"/>
          <w:sz w:val="48"/>
          <w:szCs w:val="48"/>
          <w:lang w:eastAsia="ar-SA"/>
        </w:rPr>
      </w:pPr>
      <w:r>
        <w:rPr>
          <w:rFonts w:ascii="Calibri" w:eastAsia="Ubuntu-Bold" w:hAnsi="Calibri" w:cs="Calibri"/>
          <w:b/>
          <w:bCs/>
          <w:sz w:val="48"/>
          <w:szCs w:val="48"/>
          <w:lang w:eastAsia="ar-SA"/>
        </w:rPr>
        <w:t>GMINA MIEJSKA KOŚCIAN</w:t>
      </w:r>
    </w:p>
    <w:p w14:paraId="625BD9AA" w14:textId="4F9ADD79" w:rsidR="00F743D8" w:rsidRPr="003F3CEE" w:rsidRDefault="00F743D8" w:rsidP="00F15A1A">
      <w:pPr>
        <w:tabs>
          <w:tab w:val="left" w:leader="underscore" w:pos="8789"/>
        </w:tabs>
        <w:suppressAutoHyphens/>
        <w:autoSpaceDE w:val="0"/>
        <w:spacing w:before="1080" w:after="1560" w:line="276" w:lineRule="auto"/>
        <w:jc w:val="both"/>
        <w:rPr>
          <w:rFonts w:eastAsia="Ubuntu-Bold" w:cs="Calibri"/>
          <w:b/>
          <w:bCs/>
          <w:color w:val="003399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realizuje przedsięwzięcie grantowe </w:t>
      </w:r>
      <w:r w:rsidRPr="00F15A1A">
        <w:rPr>
          <w:rFonts w:eastAsia="Ubuntu-Bold" w:cs="Calibri"/>
          <w:b/>
          <w:bCs/>
          <w:sz w:val="48"/>
          <w:szCs w:val="48"/>
        </w:rPr>
        <w:t>„</w:t>
      </w:r>
      <w:r w:rsidR="00F15A1A" w:rsidRPr="00F15A1A">
        <w:rPr>
          <w:b/>
          <w:bCs/>
          <w:sz w:val="48"/>
          <w:szCs w:val="48"/>
        </w:rPr>
        <w:t>Przebudowa WC dla osób z niepełnosprawnościami oraz zapewnienie informacji na temat rozkładu pomieszczeń w sposób wizualny i dotykowy dla budynku Urzędu Miejskiego Kościana.</w:t>
      </w:r>
      <w:r w:rsidRPr="00F15A1A">
        <w:rPr>
          <w:rFonts w:eastAsia="Ubuntu-Bold" w:cs="Calibri"/>
          <w:b/>
          <w:bCs/>
          <w:sz w:val="48"/>
          <w:szCs w:val="48"/>
        </w:rPr>
        <w:t>”,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finansowane w ramach projektu „Dostępny samorząd - granty” realizowanego przez Państwowy Fundusz Rehabilitacji </w:t>
      </w:r>
      <w:r w:rsidR="00254DDF" w:rsidRPr="003F3CEE">
        <w:rPr>
          <w:rFonts w:eastAsia="Ubuntu-Bold" w:cs="Calibri"/>
          <w:b/>
          <w:bCs/>
          <w:color w:val="003399"/>
          <w:sz w:val="48"/>
          <w:szCs w:val="48"/>
        </w:rPr>
        <w:t>Osób Niepełnosprawnych</w:t>
      </w:r>
      <w:r w:rsidR="00F15A1A">
        <w:rPr>
          <w:rFonts w:eastAsia="Ubuntu-Bold" w:cs="Calibri"/>
          <w:b/>
          <w:bCs/>
          <w:color w:val="003399"/>
          <w:sz w:val="48"/>
          <w:szCs w:val="48"/>
        </w:rPr>
        <w:t>.</w:t>
      </w:r>
    </w:p>
    <w:p w14:paraId="78BA448B" w14:textId="74BE9D06" w:rsidR="00F743D8" w:rsidRPr="003F3CEE" w:rsidRDefault="00F743D8" w:rsidP="00F15A1A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jc w:val="both"/>
        <w:rPr>
          <w:rFonts w:eastAsia="Ubuntu-Bold" w:cs="Calibri"/>
          <w:color w:val="FF0000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Celem przedsięwzięcia grantowego jest </w:t>
      </w:r>
      <w:r w:rsidR="00F15A1A">
        <w:rPr>
          <w:rFonts w:eastAsia="Ubuntu-Bold" w:cs="Calibri"/>
          <w:b/>
          <w:bCs/>
          <w:color w:val="003399"/>
          <w:sz w:val="48"/>
          <w:szCs w:val="48"/>
        </w:rPr>
        <w:t xml:space="preserve">zapewnienie informacji wizualnej i dotykowej poprzez montaż planów </w:t>
      </w:r>
      <w:proofErr w:type="spellStart"/>
      <w:r w:rsidR="00F15A1A">
        <w:rPr>
          <w:rFonts w:eastAsia="Ubuntu-Bold" w:cs="Calibri"/>
          <w:b/>
          <w:bCs/>
          <w:color w:val="003399"/>
          <w:sz w:val="48"/>
          <w:szCs w:val="48"/>
        </w:rPr>
        <w:t>tyflograficznych</w:t>
      </w:r>
      <w:proofErr w:type="spellEnd"/>
      <w:r w:rsidR="00F15A1A">
        <w:rPr>
          <w:rFonts w:eastAsia="Ubuntu-Bold" w:cs="Calibri"/>
          <w:b/>
          <w:bCs/>
          <w:color w:val="003399"/>
          <w:sz w:val="48"/>
          <w:szCs w:val="48"/>
        </w:rPr>
        <w:t xml:space="preserve"> oraz tabliczek z alfabetem Braille’a w ciągach komunikacyjnych.</w:t>
      </w:r>
    </w:p>
    <w:p w14:paraId="30082C8C" w14:textId="75B19003" w:rsidR="000F4CA6" w:rsidRPr="003F3CEE" w:rsidRDefault="00F743D8" w:rsidP="00406339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rPr>
          <w:rFonts w:eastAsia="Ubuntu-Bold" w:cs="Calibri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Wartość grantu: </w:t>
      </w:r>
      <w:r w:rsidR="00F15A1A">
        <w:rPr>
          <w:rFonts w:eastAsia="Ubuntu-Bold" w:cs="Calibri"/>
          <w:b/>
          <w:bCs/>
          <w:color w:val="003399"/>
          <w:sz w:val="48"/>
          <w:szCs w:val="48"/>
        </w:rPr>
        <w:t>33 200,00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PLN </w:t>
      </w:r>
    </w:p>
    <w:sectPr w:rsidR="000F4CA6" w:rsidRPr="003F3CEE" w:rsidSect="002A02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3A75B" w14:textId="77777777" w:rsidR="00662F6B" w:rsidRDefault="00662F6B">
      <w:pPr>
        <w:spacing w:after="0" w:line="240" w:lineRule="auto"/>
      </w:pPr>
      <w:r>
        <w:separator/>
      </w:r>
    </w:p>
  </w:endnote>
  <w:endnote w:type="continuationSeparator" w:id="0">
    <w:p w14:paraId="7ADA66C6" w14:textId="77777777" w:rsidR="00662F6B" w:rsidRDefault="0066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7A6D" w14:textId="77777777" w:rsidR="002702D0" w:rsidRDefault="002702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449C" w14:textId="77777777" w:rsidR="002702D0" w:rsidRDefault="002702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0" w:name="_Hlk112365034"/>
          <w:bookmarkStart w:id="1" w:name="_Hlk112365033"/>
          <w:bookmarkStart w:id="2" w:name="_Hlk112363067"/>
          <w:bookmarkStart w:id="3" w:name="_Hlk112363066"/>
          <w:r>
            <w:rPr>
              <w:noProof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4ACDBAE9" w14:textId="09759E19" w:rsidR="002702D0" w:rsidRDefault="007C6FD6" w:rsidP="007C6FD6">
          <w:pPr>
            <w:tabs>
              <w:tab w:val="center" w:pos="4536"/>
              <w:tab w:val="right" w:pos="9072"/>
            </w:tabs>
            <w:spacing w:before="480" w:after="0" w:line="240" w:lineRule="auto"/>
            <w:rPr>
              <w:rFonts w:eastAsia="Calibri"/>
              <w:color w:val="FF0000"/>
              <w:sz w:val="32"/>
              <w:szCs w:val="32"/>
            </w:rPr>
          </w:pPr>
          <w:r>
            <w:rPr>
              <w:rFonts w:eastAsia="Calibri"/>
              <w:noProof/>
              <w:color w:val="FF0000"/>
              <w:sz w:val="32"/>
              <w:szCs w:val="32"/>
            </w:rPr>
            <w:drawing>
              <wp:anchor distT="0" distB="0" distL="114300" distR="114300" simplePos="0" relativeHeight="251658240" behindDoc="1" locked="0" layoutInCell="1" allowOverlap="1" wp14:anchorId="003EEAEB" wp14:editId="2D38CF11">
                <wp:simplePos x="0" y="0"/>
                <wp:positionH relativeFrom="column">
                  <wp:posOffset>4683760</wp:posOffset>
                </wp:positionH>
                <wp:positionV relativeFrom="paragraph">
                  <wp:posOffset>213995</wp:posOffset>
                </wp:positionV>
                <wp:extent cx="913943" cy="1055661"/>
                <wp:effectExtent l="0" t="0" r="635" b="0"/>
                <wp:wrapNone/>
                <wp:docPr id="3" name="Obraz 3" descr="Logo Gminy Miejskiej Kościan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 descr="Logo Gminy Miejskiej Kościan 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943" cy="10556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  <w:bookmarkEnd w:id="1"/>
    <w:bookmarkEnd w:id="2"/>
    <w:bookmarkEnd w:id="3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3F205" w14:textId="77777777" w:rsidR="00662F6B" w:rsidRDefault="00662F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F3306C2" w14:textId="77777777" w:rsidR="00662F6B" w:rsidRDefault="00662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55BEE" w14:textId="77777777" w:rsidR="002702D0" w:rsidRDefault="002702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0A34" w14:textId="77777777" w:rsidR="002702D0" w:rsidRDefault="002702D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4177994">
    <w:abstractNumId w:val="5"/>
  </w:num>
  <w:num w:numId="2" w16cid:durableId="222713635">
    <w:abstractNumId w:val="4"/>
  </w:num>
  <w:num w:numId="3" w16cid:durableId="1791820294">
    <w:abstractNumId w:val="15"/>
  </w:num>
  <w:num w:numId="4" w16cid:durableId="1525750636">
    <w:abstractNumId w:val="13"/>
  </w:num>
  <w:num w:numId="5" w16cid:durableId="689720783">
    <w:abstractNumId w:val="2"/>
  </w:num>
  <w:num w:numId="6" w16cid:durableId="970869691">
    <w:abstractNumId w:val="16"/>
  </w:num>
  <w:num w:numId="7" w16cid:durableId="153643518">
    <w:abstractNumId w:val="8"/>
  </w:num>
  <w:num w:numId="8" w16cid:durableId="965239201">
    <w:abstractNumId w:val="1"/>
  </w:num>
  <w:num w:numId="9" w16cid:durableId="1712611938">
    <w:abstractNumId w:val="7"/>
  </w:num>
  <w:num w:numId="10" w16cid:durableId="1181626257">
    <w:abstractNumId w:val="9"/>
  </w:num>
  <w:num w:numId="11" w16cid:durableId="2080907202">
    <w:abstractNumId w:val="19"/>
  </w:num>
  <w:num w:numId="12" w16cid:durableId="598487896">
    <w:abstractNumId w:val="18"/>
  </w:num>
  <w:num w:numId="13" w16cid:durableId="2126001865">
    <w:abstractNumId w:val="14"/>
  </w:num>
  <w:num w:numId="14" w16cid:durableId="1008019156">
    <w:abstractNumId w:val="10"/>
  </w:num>
  <w:num w:numId="15" w16cid:durableId="2141729637">
    <w:abstractNumId w:val="12"/>
  </w:num>
  <w:num w:numId="16" w16cid:durableId="144320196">
    <w:abstractNumId w:val="17"/>
  </w:num>
  <w:num w:numId="17" w16cid:durableId="1856655769">
    <w:abstractNumId w:val="20"/>
  </w:num>
  <w:num w:numId="18" w16cid:durableId="128790995">
    <w:abstractNumId w:val="11"/>
  </w:num>
  <w:num w:numId="19" w16cid:durableId="1143042419">
    <w:abstractNumId w:val="3"/>
  </w:num>
  <w:num w:numId="20" w16cid:durableId="180164703">
    <w:abstractNumId w:val="6"/>
  </w:num>
  <w:num w:numId="21" w16cid:durableId="205260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461E7"/>
    <w:rsid w:val="00250CF3"/>
    <w:rsid w:val="00254DDF"/>
    <w:rsid w:val="00265742"/>
    <w:rsid w:val="002702D0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3F3CEE"/>
    <w:rsid w:val="00404737"/>
    <w:rsid w:val="00406339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41B5"/>
    <w:rsid w:val="00567974"/>
    <w:rsid w:val="005B4445"/>
    <w:rsid w:val="005E09D8"/>
    <w:rsid w:val="0062731B"/>
    <w:rsid w:val="00633FB3"/>
    <w:rsid w:val="00644574"/>
    <w:rsid w:val="00645141"/>
    <w:rsid w:val="00645BEE"/>
    <w:rsid w:val="00662F6B"/>
    <w:rsid w:val="006771E9"/>
    <w:rsid w:val="006A310D"/>
    <w:rsid w:val="006B3880"/>
    <w:rsid w:val="006E60D7"/>
    <w:rsid w:val="006E6136"/>
    <w:rsid w:val="006F3289"/>
    <w:rsid w:val="0070142F"/>
    <w:rsid w:val="00760BE9"/>
    <w:rsid w:val="00767666"/>
    <w:rsid w:val="0079581E"/>
    <w:rsid w:val="007C0BE1"/>
    <w:rsid w:val="007C6FD6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B227F"/>
    <w:rsid w:val="00BD2BDD"/>
    <w:rsid w:val="00C24796"/>
    <w:rsid w:val="00C2636C"/>
    <w:rsid w:val="00C72B8F"/>
    <w:rsid w:val="00C778D0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70F1A"/>
    <w:rsid w:val="00EA4821"/>
    <w:rsid w:val="00EA5BC9"/>
    <w:rsid w:val="00EA6905"/>
    <w:rsid w:val="00EC5246"/>
    <w:rsid w:val="00EE2184"/>
    <w:rsid w:val="00F015F4"/>
    <w:rsid w:val="00F15A1A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79CC69-C653-40A9-9CB5-730E1BB1C9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5</TotalTime>
  <Pages>1</Pages>
  <Words>83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k024@komp.koscian.pl</cp:lastModifiedBy>
  <cp:revision>2</cp:revision>
  <cp:lastPrinted>2022-02-09T13:36:00Z</cp:lastPrinted>
  <dcterms:created xsi:type="dcterms:W3CDTF">2023-04-11T10:07:00Z</dcterms:created>
  <dcterms:modified xsi:type="dcterms:W3CDTF">2023-04-11T10:07:00Z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